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685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/>
          <w:color w:val="000000"/>
          <w:sz w:val="36"/>
          <w:szCs w:val="36"/>
        </w:rPr>
      </w:pPr>
      <w:r>
        <w:rPr>
          <w:rStyle w:val="c8"/>
          <w:b/>
          <w:bCs/>
          <w:i/>
          <w:color w:val="000000"/>
          <w:sz w:val="36"/>
          <w:szCs w:val="36"/>
        </w:rPr>
        <w:t>МБДОУ детский сад «Северяночка»</w:t>
      </w:r>
    </w:p>
    <w:p w:rsidR="00A26685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/>
          <w:color w:val="000000"/>
          <w:sz w:val="36"/>
          <w:szCs w:val="36"/>
        </w:rPr>
      </w:pPr>
    </w:p>
    <w:p w:rsidR="00A26685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/>
          <w:color w:val="000000"/>
          <w:sz w:val="36"/>
          <w:szCs w:val="36"/>
        </w:rPr>
      </w:pPr>
    </w:p>
    <w:p w:rsidR="00A26685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/>
          <w:color w:val="000000"/>
          <w:sz w:val="36"/>
          <w:szCs w:val="36"/>
        </w:rPr>
      </w:pPr>
    </w:p>
    <w:p w:rsidR="00A26685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/>
          <w:color w:val="000000"/>
          <w:sz w:val="36"/>
          <w:szCs w:val="36"/>
        </w:rPr>
      </w:pPr>
    </w:p>
    <w:p w:rsidR="00A26685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/>
          <w:color w:val="000000"/>
          <w:sz w:val="36"/>
          <w:szCs w:val="36"/>
        </w:rPr>
      </w:pPr>
    </w:p>
    <w:p w:rsidR="00A26685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/>
          <w:color w:val="000000"/>
          <w:sz w:val="36"/>
          <w:szCs w:val="36"/>
        </w:rPr>
      </w:pPr>
    </w:p>
    <w:p w:rsidR="00A26685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/>
          <w:color w:val="000000"/>
          <w:sz w:val="36"/>
          <w:szCs w:val="36"/>
        </w:rPr>
      </w:pPr>
    </w:p>
    <w:p w:rsidR="00A26685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/>
          <w:color w:val="000000"/>
          <w:sz w:val="36"/>
          <w:szCs w:val="36"/>
        </w:rPr>
      </w:pPr>
    </w:p>
    <w:p w:rsidR="00A26685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/>
          <w:color w:val="000000"/>
          <w:sz w:val="36"/>
          <w:szCs w:val="36"/>
        </w:rPr>
      </w:pPr>
    </w:p>
    <w:p w:rsidR="00A26685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/>
          <w:color w:val="000000"/>
          <w:sz w:val="36"/>
          <w:szCs w:val="36"/>
        </w:rPr>
      </w:pPr>
    </w:p>
    <w:p w:rsidR="00A26685" w:rsidRPr="00102C6C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/>
          <w:color w:val="000000"/>
          <w:sz w:val="36"/>
          <w:szCs w:val="36"/>
        </w:rPr>
      </w:pPr>
    </w:p>
    <w:p w:rsidR="00A26685" w:rsidRPr="00017D8D" w:rsidRDefault="00A26685" w:rsidP="00102C6C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80"/>
          <w:sz w:val="22"/>
          <w:szCs w:val="22"/>
        </w:rPr>
      </w:pPr>
      <w:r w:rsidRPr="00017D8D">
        <w:rPr>
          <w:rStyle w:val="c6"/>
          <w:color w:val="000080"/>
          <w:sz w:val="56"/>
          <w:szCs w:val="56"/>
        </w:rPr>
        <w:t xml:space="preserve"> «Бодрящая гимнастика после сна</w:t>
      </w:r>
    </w:p>
    <w:p w:rsidR="00A26685" w:rsidRPr="00017D8D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6"/>
          <w:color w:val="000080"/>
          <w:sz w:val="56"/>
          <w:szCs w:val="56"/>
        </w:rPr>
      </w:pPr>
      <w:r w:rsidRPr="00017D8D">
        <w:rPr>
          <w:rStyle w:val="c6"/>
          <w:color w:val="000080"/>
          <w:sz w:val="56"/>
          <w:szCs w:val="56"/>
        </w:rPr>
        <w:t>в старшей группе»</w:t>
      </w:r>
    </w:p>
    <w:p w:rsidR="00A26685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56"/>
          <w:szCs w:val="56"/>
        </w:rPr>
      </w:pPr>
    </w:p>
    <w:p w:rsidR="00A26685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56"/>
          <w:szCs w:val="56"/>
        </w:rPr>
      </w:pPr>
    </w:p>
    <w:p w:rsidR="00A26685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56"/>
          <w:szCs w:val="56"/>
        </w:rPr>
      </w:pPr>
    </w:p>
    <w:p w:rsidR="00A26685" w:rsidRPr="00017D8D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56"/>
          <w:szCs w:val="56"/>
        </w:rPr>
      </w:pPr>
      <w:r w:rsidRPr="00017D8D">
        <w:rPr>
          <w:rStyle w:val="c6"/>
          <w:color w:val="000000"/>
          <w:sz w:val="56"/>
          <w:szCs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5pt;height:163.5pt">
            <v:imagedata r:id="rId4" o:title=""/>
          </v:shape>
        </w:pict>
      </w:r>
    </w:p>
    <w:p w:rsidR="00A26685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56"/>
          <w:szCs w:val="56"/>
        </w:rPr>
      </w:pPr>
    </w:p>
    <w:p w:rsidR="00A26685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56"/>
          <w:szCs w:val="56"/>
        </w:rPr>
      </w:pPr>
    </w:p>
    <w:p w:rsidR="00A26685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56"/>
          <w:szCs w:val="56"/>
        </w:rPr>
      </w:pPr>
    </w:p>
    <w:p w:rsidR="00A26685" w:rsidRDefault="00A26685" w:rsidP="00017D8D">
      <w:pPr>
        <w:pStyle w:val="c4"/>
        <w:shd w:val="clear" w:color="auto" w:fill="FFFFFF"/>
        <w:spacing w:before="0" w:beforeAutospacing="0" w:after="0" w:afterAutospacing="0"/>
        <w:jc w:val="right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Подготовила: Чусовитина Е.Н.</w:t>
      </w:r>
    </w:p>
    <w:p w:rsidR="00A26685" w:rsidRPr="00017D8D" w:rsidRDefault="00A26685" w:rsidP="00017D8D">
      <w:pPr>
        <w:pStyle w:val="c4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>
        <w:rPr>
          <w:rStyle w:val="c6"/>
          <w:color w:val="000000"/>
        </w:rPr>
        <w:t>Село Гыда, 2020 г.</w:t>
      </w:r>
    </w:p>
    <w:p w:rsidR="00A26685" w:rsidRDefault="00A26685" w:rsidP="00CD5620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A26685" w:rsidRDefault="00A26685" w:rsidP="00CD562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32"/>
          <w:szCs w:val="32"/>
        </w:rPr>
        <w:t>Гимнастика после сна № 1. «Забавные котята»</w:t>
      </w:r>
    </w:p>
    <w:p w:rsidR="00A26685" w:rsidRDefault="00A26685" w:rsidP="00CD562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32"/>
          <w:szCs w:val="32"/>
        </w:rPr>
        <w:t> (</w:t>
      </w:r>
      <w:r>
        <w:rPr>
          <w:rStyle w:val="c1"/>
          <w:color w:val="000000"/>
          <w:sz w:val="32"/>
          <w:szCs w:val="32"/>
        </w:rPr>
        <w:t>в кровати)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1) “Котята просыпаются”. И. п.: лежа на спине, руки вдоль туловища. В.: поднимают правую руку- вдох, опускают руку- выдох; затем левую, потягиваются, в и. п. (потянули передние лапки)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2) “Потянули задние лапки”. И. п.: лежа на спине, руки вдоль туловища. В.: приподнять и потянуть правую ногу - вдох, опустить ногу - выдох; затем левую, плавно попеременно опустить.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3) “Ищут маму-кошку”. И. п.: лежа на животе. В.: приподнять голову, поворот головой влево - вдох, в и.п.- выдох; вправо- вдох , в и. п. - выдох.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4)  “Котенок сердитый” И. п.: стоя на четвереньках. В.: приподняться, выгнуть спину “дугой”- вдох, голову вниз “фыр-фыр”- выдох. Повторить4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5) “Котенок ласковый”. И. п.: стоя на четвереньках. В.: голову вверх, спину прогнуть - вдох, повилять хвостом- выдох. Повторить 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Ходьба по коррекционным дорожкам дети друг за другом идут по тропе «Здоровья»- 1мин.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Умывание прохладной водой 1-2 мин.</w:t>
      </w:r>
    </w:p>
    <w:p w:rsidR="00A26685" w:rsidRDefault="00A26685" w:rsidP="00CD5620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32"/>
          <w:szCs w:val="32"/>
        </w:rPr>
        <w:t>Гимнастика после сна № 2</w:t>
      </w:r>
    </w:p>
    <w:p w:rsidR="00A26685" w:rsidRDefault="00A26685" w:rsidP="00CD5620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1.        «Ласковая минутка» звучит спокойная музыка, воспитатель читает потешку.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«Потягушки- потянись! Поскорей малыш проснись. День настал давным - давно, он стучит уже в окно». Выполнять 1-2 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2.        «Колобок» - и.п.: - лежа на спине, руки вдоль туловища; поднять голову, согнуть обе ноги, поднять их колени к груди, обхватить руками колени, коснуться их лбом, покачаться вперед – назад, вернуться в и.п. Повторить 2-4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3.        И. п.: лежа на спине, руки вдоль тела. Ребенок поднимает правую ногу- вдох, опускает- выдох; то же левой ногой. Повторить каждой ногой по 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4.        «Кошечка сердится» и. п. – стоя на четвереньках: на счет 1-2 выгнуть спину вверх, голову опустить вниз; на счет 3-4 прогнуть спину, поднять голову. Дыхание при этом произвольное. Упражнение хорошо развивает подвижность позвонков, его надо выполнять 5-6 раз.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5.        «Совушка» и.п. – вдох, поворот головой влево- выдох; (то же вправо). Выполняется по 4 раза в каждую сторону.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6.        «Петух» Встать прямо, ноги врозь, руки опустить. Поднять руки в стороны - вдох, а затем хлопать ими по бёдрам- выдыхая, произносить «ку-ка-ре-ку» . Повторить 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Ходьба по коррекционным дорожкам дети друг за другом идут по тропе «Здоровья»- 1мин.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Умывание прохладной водой 1-2 мин.</w:t>
      </w:r>
    </w:p>
    <w:p w:rsidR="00A26685" w:rsidRDefault="00A26685" w:rsidP="00CD5620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32"/>
          <w:szCs w:val="32"/>
        </w:rPr>
        <w:t>Гимнастика после сна № 3</w:t>
      </w:r>
    </w:p>
    <w:p w:rsidR="00A26685" w:rsidRDefault="00A26685" w:rsidP="00CD5620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1.«Потягивание» - И. п. : лёжа на спине. Тянем левую ногу пяточкой вперед, правую руку вверх вдоль туловища; тянем правую ногу пяточкой вперед, левую руку вверх, вдоль туловища (5раз) 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2. «Посмотри на стопы». Лёжа на спине, Поднять голову до касания подбородком груди, посмотреть на носки ног, потянуть носки на себя, задержаться в этом положении на счет 1-2-3, вернуться в и.п., расслабиться на счет 1-2-3. Повторить 2 – 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3. «Ноги прямо!» - и. п.: - лежа на спине, руки на поясе, ноги выпрямлены; согнуть обе ноги в коленях, выпрямить их вверх, медленно опустить прямые ноги. Повторить 2-4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4. «Крылышки». И.п. – лежа на животе. Поднять голову и плечевой пояс, руки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к плечам, ладони выпрямлены («крылышки»). Задержать 1-2-3, вернуться в и.п. Повторить 2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5. «Совушка» - И.п.: сидя, руки на поясе, ноги скрестно «по - турецки».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Повернуть голову направо, вернуться в и.п. То же - в другую сторону. Повторить 3 раза в каждую сторону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6. «Надуй шар» - На счет «раз, два» — сделать глубокий вдох через рот. На счет «три, четыре» — усиленный выдох через рот, имитируя движениями рук увеличивающийся шар. Повторить 3—4 раза в медленном темпе.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Ходьба по коррекционным дорожкам дети друг за другом идут по тропе «Здоровья»- 1мин.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Умывание прохладной водой 1-2 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32"/>
          <w:szCs w:val="32"/>
        </w:rPr>
        <w:t>Гимнастика после сна № 4</w:t>
      </w:r>
    </w:p>
    <w:p w:rsidR="00A26685" w:rsidRDefault="00A26685" w:rsidP="00CD562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«Кто спит в постели сладко? Давно пора вставать.</w:t>
      </w:r>
    </w:p>
    <w:p w:rsidR="00A26685" w:rsidRDefault="00A26685" w:rsidP="00CD562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Спешите на зарядку, мы вас не будем ждать!</w:t>
      </w:r>
    </w:p>
    <w:p w:rsidR="00A26685" w:rsidRDefault="00A26685" w:rsidP="00CD562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Носом глубоко дышите, спинки ровненько держите!»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1. И.п.: лёжа на спине, руки согнуты в локтях. 1-прогнуться, опираясь на локти, приподнять грудную клетку; 2-3-держать; 4-и.п. Повторить -4 раз.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2. И.п.: лёжа на спине, руки за голову. 1-поднять левую ногу выпрямленную в колене; 2-удерживая левую ногу в данном положении, присоединить к ней правую; 3- держать; 4-и.п. Повторить -4 раз.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3. «Велосипед» - И.п. – лежа на спине, руки под головой, локти прижаты к кроватке: выполнять круговые движения ногами вперед 5 раз. Повторить 2 раз.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4. «Самолет» И.п. – лежа на животе; поднять голову и плечевой пояс, развести руки в стороны, задержаться в этом положении на счет 1-2-3, вернуться в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5. «Поворот» - И.п.: - сидя, ноги на ширине плеч, на пояс руки; руки в «крылышки», повернуться вправо, повернуться влево, выпрямиться, вернуться в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Повторить 2-4 раза в каждую сторону.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6.Упражнения на дыхание: И.п.: сидя по – турецки , руки на коленях. Сделать глубокий вдох, на выдох: подуть на одуванчик («фу- фу-фу»)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Ходьба по коррекционным дорожкам дети друг за другом идут по тропе «Здоровья»- 1мин.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Умывание прохладной водой 1-2 мин.</w:t>
      </w:r>
    </w:p>
    <w:p w:rsidR="00A26685" w:rsidRDefault="00A26685" w:rsidP="00CD5620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32"/>
          <w:szCs w:val="32"/>
        </w:rPr>
        <w:t>Гимнастика после сна № 5</w:t>
      </w:r>
    </w:p>
    <w:p w:rsidR="00A26685" w:rsidRDefault="00A26685" w:rsidP="00CD562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«Эй, ребята, что вы спите? Просыпайтесь, не ленитесь!</w:t>
      </w:r>
    </w:p>
    <w:p w:rsidR="00A26685" w:rsidRDefault="00A26685" w:rsidP="00CD562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Прогоню остатки сна, Одеяло в сторону,</w:t>
      </w:r>
    </w:p>
    <w:p w:rsidR="00A26685" w:rsidRDefault="00A26685" w:rsidP="00CD562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Мне гимнастика нужна – Помогает здорово!»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1.        «Прятки» - И.п.: лежа на спине, руки под головой в замок, локти разведены; 1- поднять голову, сомкнуть локти впереди; 2 - и.п. Повторить 4-5 раз.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2.        И.п. - лёжа на спине одновременно приподнять и вытянуть правую руку и ногу, затем, расслабившись, уронить их. То же проделать левой ногой и рукой. Затем напрячь обе руки и ноги,  и уронить их. Повторить 3-5 раз.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3.        «Быстрые ножки» - И.п.: - лежа на спине, руки на поясе, ноги выпрямлены; поднять голову, попеременно сгибать и разгибать ноги в коленях, скользя стопами по коврику, вернуться в и.п. Повторить 2 – 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4.        «Горка» - И.п.: лёжа на спине, руки вдоль тела, ноги выпрямлены. 1-согнуть ноги в коленях- «горка»; 2-и.п. Повторить 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5.        2. «Брёвнышко» - И.п.: лёжа на животе, руки выпрямлены за головой. 1-2- поворот на бок, на живот; 3-4- вернуться в и.п. Повторить 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6.        «Каша кипит». И.п.- сидя в позе лотоса, одна рука лежит на животе, другая на груди.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Вып.: втягивая живот и набирая воздух в грудь-вдох, опуская грудь и выпячивая живот-выдох.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При выдохе произносить звук «Ш-ш-ш-ш» Повторить 5 раз.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Ходьба по коррекционным дорожкам дети друг за другом идут по тропе «Здоровья»- 1мин.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Умывание прохладной водой 1-2 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32"/>
          <w:szCs w:val="32"/>
        </w:rPr>
        <w:t>Гимнастика после сна № 6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1.        «Садись – ложись» - и.п.: лежа на спине, руки за голову, ноги выпрямиться; махом рук сесть; руки на пояс. Спина прямая. Вернуться в и.п. Повторить 2-4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На спине сейчас лежу. Мах руками – я сижу!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2.        «Окошко» - и.п.: - лежа на животе; поднять голову и плечевой пояс. Вытянуть руки вверх, пальцы в замок, задержать в этом положении на счет 2-4-6, вернуться в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Сделаю окошко. И посмотрю немножечко.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3.        «Хлопок» - и. п.: - лежа на животе; поднять голову и плечевой пояс, руки в «крылышках»; хлопок руками впереди, руки в «крылышки», вернуться в и.п.;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повторить 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4.        «Ножницы» - и.п.: сидя ноги на ширине плеч, руки на поясе; поднять руки прямые в стороны и делать ими движения крест на крест «ножницы» на счет 2-4-6, вернуться в и.п. Повторить 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5.        «Поворот» - и.п.: сидя ноги на ширине плеч, руки за головой; поворот вправо, выпрямиться, повернуться влево, выпрямиться. Повторить 2-4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6.        «Семафор». и. п.: - сидя на коврике; ноги сдвинуты вместе. Поднять руки в стороны (вдох), медленно опустить их вниз (длительный выдох), одновременно произносить: «С-с». Повторить 2-4 раз.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Ходьба по коррекционным дорожкам дети друг за другом идут по тропе «Здоровья»- 1мин.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Умывание прохладной водой 1-2 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32"/>
          <w:szCs w:val="32"/>
        </w:rPr>
        <w:t>Гимнастика после сна № 7</w:t>
      </w:r>
    </w:p>
    <w:p w:rsidR="00A26685" w:rsidRDefault="00A26685" w:rsidP="00CD562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«Кто спит в постельке сладко? Спешите на зарядку,</w:t>
      </w:r>
    </w:p>
    <w:p w:rsidR="00A26685" w:rsidRDefault="00A26685" w:rsidP="00CD562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Давно пора вставать. Мы вас не будем ждать!»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1. «Мячик» - И.п.: лѐжа на спине, руки вдоль туловища. Согнуть колени, ноги подтянуть к груди, обхватить колени руками, вернуться в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2. И.п.: лѐжа на спине, руки в замок за голову, ноги согнуты в коленях. Наклон колен влево, в и.п., наклон колен вправо, в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3. И.п.: сидя, ноги вместе, руки в упоре сзади. Согнуть ноги в коленях, подтянуть их к груди, со звуком «ф-ф» - выдох (через нос).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4. И.п.: то же, одна рука на животе, другая на груди. Вдох через нос, втягивая живот; выдох через рот, надувая живот.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5. И.п.: стоя, ноги врозь, руки внизу. Хлопок в ладоши - выдох; развести ладони в стороны - выдох.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6. И.п.: о.с. Потягивания: достали до потолка, вернулись в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Ходьба по коррекционным дорожкам дети друг за другом идут по тропе «Здоровья»- 1мин.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Умывание прохладной водой 1-2 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32"/>
          <w:szCs w:val="32"/>
        </w:rPr>
        <w:t>Гимнастика после сна № 8.</w:t>
      </w:r>
    </w:p>
    <w:p w:rsidR="00A26685" w:rsidRDefault="00A26685" w:rsidP="00CD562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32"/>
          <w:szCs w:val="32"/>
        </w:rPr>
        <w:t> «</w:t>
      </w:r>
      <w:r>
        <w:rPr>
          <w:rFonts w:ascii="Calibri" w:hAnsi="Calibri"/>
          <w:color w:val="000000"/>
          <w:sz w:val="22"/>
          <w:szCs w:val="22"/>
        </w:rPr>
        <w:t> </w:t>
      </w:r>
      <w:r>
        <w:rPr>
          <w:rStyle w:val="c1"/>
          <w:color w:val="000000"/>
          <w:sz w:val="32"/>
          <w:szCs w:val="32"/>
        </w:rPr>
        <w:t>Ребятки, просыпайтесь! Ножки, потянитесь!</w:t>
      </w:r>
    </w:p>
    <w:p w:rsidR="00A26685" w:rsidRDefault="00A26685" w:rsidP="00CD562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Глазки, открывайтесь! Ручки, поднимитесь!»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1.        И.п. – лёжа на спине, ноги приподняты, руки за голову. 1-стопы ног на себя; 2- от себя; 3 –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Повторить 5 раз.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2.        И.п.- лёжа.; Вып.:1-поднять левую руку и ногу вверх; 2-опустить; 3-поднять правую руку и ногу;4 - опустить. Повторить 5 раз.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3.        «Ножницы» - И.п. – лёжа на спине, руки за голову, ноги прямые, приподняты. 1 - Ноги врозь, 2 - Ноги «крестиком». Повторить 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1.        И.п. – лёжа на спине, обхватив руками колени ног. Покачивания с боку на другой бок. Повторить по 3 раза в каждую сторону.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2.        «Лодочка» - И.п.: - лежа на животе; поднять голову и плечевой пояс, руки вперед с одновременным подниманием ног – «лодочка», задержаться в этом положении на счет 2-4-6, вернуться в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Повторить 2-4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1.        Губы «трубкой». Полный выдох через нос, втягивая живот и межрёберные мышцы. Губы сложить трубкой, резко втянуть воздух, заполнить лёгкие до отказа. Сделать глотательное движение. Пауза в течение 2-3 сек, затем поднять голову вверх и выдохнуть воздух через нос плавно и медленно.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Ходьба по коррекционным дорожкам дети друг за другом идут по тропе «Здоровья»- 1мин.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Умывание прохладной водой 1-2 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32"/>
          <w:szCs w:val="32"/>
        </w:rPr>
        <w:t>Гимнастика после сна № 9.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1. И.П.: лежа на спине, руки вдоль туловища. Согнуть колени, ноги подтянуть к груди, обхватить колени руками, вернуться в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2. И.П.: лежа на спине, руки в замок за голову, ноги согнуты в коленях. Наклон колен влево, в и.п., наклон колен вправо, в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3. И.П.: сидя, ноги вместе, руки в упоре сзади. Согнуть ноги в коленях, подтянуть их к груди, со звуком «ф-ф» — выдох, И.П., вдох (через нос).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4. «Волна» - И.п.: стоя на коленях, руки на поясе, сесть справа от пяток, руки влево, и.п., сесть слева от пяток, руки вправо,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5. И.п. сидя, ноги скрестить «по-турецки». Сверху пальцем правой руки показать траекторию ее движения, следить глазами. Капля первая упала — кап! То же проделать другой рукой. И вторая прибежала — кап!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6. И.П.: о.с. Поднять и опустить плечи. Плечами дружно поведем и все капельки стряхнем.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Ходьба по коррекционным дорожкам дети друг за другом идут по тропе «Здоровья»- 1мин.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Умывание прохладной водой 1-2 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32"/>
          <w:szCs w:val="32"/>
        </w:rPr>
        <w:t>Гимнастика после сна № 10.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1. И.П.: лежа на спине, руки вдоль туловища, поднять руки вверх, потянуться, руки вперед,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2. И.П.: лежа на спине, руки вдоль туловища, носки потянуть на себя,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3. И.П.: сидя, ноги прямые, руки в упоре сзади, развести носки ног в стороны,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4. «Пешеход» - И.П. то же, переступание пальчиками, сгибая колени, то же с выпрямлением ног.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5. «Молоточки» - И.п.: сидя, согнув ноги, руки в упоре за спиной, пальчики на носках, удар левой пяткой об пол.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6. И.П.: сидя, ноги скрестить (поза лотоса), массаж больших пальцев ног, начиная от подушечки до основания.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Ходьба по коррекционным дорожкам дети друг за другом идут по тропе «Здоровья»- 1мин.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Умывание прохладной водой 1-2 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32"/>
          <w:szCs w:val="32"/>
        </w:rPr>
        <w:t>Гимнастика после сна № 11.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1. И.П.: лежа на спине, руки в замок за голову, поднять прямую левую ногу, поднять прямую правую ногу, держать их вместе, и.п. (одновременно опустить).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2. И.П.: лежа на спине, руки в упоре на локти, прогнуться, приподнять грудную клетку вверх, голову держать прямо (3-5 сек.), вернуться в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3. И.П.: лежа на спине, руки за головой, свести локти впереди (локти каcaютcя друг друга) — выдох, и.п., локти касаются кровати — вдох.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4. «Шлагбаум» - И.П.: лежа на животе, руки вдоль туловища, поднять правую ногу, и.п, поднять левую ногу,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5. И.П. лежа на животе, руки под подбородком. Поочередно положить голову на правое, потом на левое плечо.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6. И. П. сидя, руки на коленях. Вдохнуть, задержать дыхание, выдохнуть.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Ходьба по коррекционным дорожкам дети друг за другом идут по тропе «Здоровья»- 1мин.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Умывание прохладной водой 1-2 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32"/>
          <w:szCs w:val="32"/>
        </w:rPr>
        <w:t>Гимнастика после сна № 12.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1. И. П. Лежа на спине, руки, согнутые в локтях перед собой. Поочередное сгибание и разгибание ног, касаясь локтями коленей.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2. И. П. Лежа на спине, руки согнуты в локтях, ноги — в коленях. Побарахтаться, как жучок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3. И. П.. Лежа на спине, руки вдоль туловища. Надуть живот, как мячик, удержать положение, не дыша,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2-3 секунды.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4. И. П. Сидя, скрестив ноги, руки на коленях. Наклоны к коленям — поочередно к правому, левому.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5. И.П. Лежа на животе, руки под подбородком. Поочередно положить голову на правое, потом на левое плечо.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6. И. П. Сидя, руки на коленях. Вдохнуть, задержать дыхание, выдохнуть.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Ходьба по коррекционным дорожкам дети друг за другом идут по тропе «Здоровья»- 1мин.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Умывание прохладной водой 1-2 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32"/>
          <w:szCs w:val="32"/>
        </w:rPr>
        <w:t>Гимнастика после сна № 13.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1.        «Садись – ложись» - и.п.: лежа на спине, руки за голову, ноги выпрямиться; махом рук сесть; руки на пояс. Спина прямая. Вернуться в и.п. Повторить 2-4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На спине сейчас лежу. Мах руками – я сижу!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2.        «Окошко» - и.п.: - лежа на животе; поднять голову и плечевой пояс. Вытянуть руки вверх, пальцы в замок, задержать в этом положении на счет 2-4-6, вернуться в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Сделаю окошко. И посмотрю немножечко.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3.        «Хлопок» - и. п.: - лежа на животе; поднять голову и плечевой пояс, руки в «крылышках»; хлопок руками впереди, руки в «крылышки», вернуться в и.п.;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повторить 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4.        «Ножницы» - и.п.: сидя ноги на ширине плеч, руки на поясе; поднять руки прямые в стороны и делать ими движения крест на крест «ножницы» на счет 2-4-6, вернуться в и.п. Повторить 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5.        «Поворот» - и.п.: сидя ноги на ширине плеч, руки за головой; поворот вправо, выпрямиться, повернуться влево, выпрямиться. Повторить 2-4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6.        «Семафор». и. п.: - сидя на коврике; ноги сдвинуты вместе. Поднять руки в стороны (вдох), медленно опустить их вниз (длительный выдох), одновременно произносить: «С-с». Повторить 2-4 раз.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Ходьба по коррекционным дорожкам дети друг за другом идут по тропе «Здоровья»- 1мин.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Умывание прохладной водой 1-2 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32"/>
          <w:szCs w:val="32"/>
        </w:rPr>
        <w:t>Гимнастика после сна № 14.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1.        «Прогнись» - и.п.: - лежа на животе; поднять голову и плечевой пояс, руки на поясе; задержаться в этом положении 2-4, вернуться в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Руки на поясе, спинкой прогнусь - Сколько надо задержусь.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2.        «Кулачки» - и.п.: - лежа на животе; поднять голову и плечевой пояс,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вытянуть руки вперед; сжимать и разжимать кулаки на счет 2-4, вернуться в и.п. Повторить 2-4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3.        «Гибкая кошечка» - и.п.: стоя на четвереньках; согнуть руки в локтях, прогнуться, подбородком тянуться к полу с продвижением вперед; выпрямляя руки, вернуться в и.п. Повторить 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4.        «Тянемся – потянемся» - и.п.: - стоя на четвереньках; поднять прямую левую ногу назад, прямую правую руку – вперед, потянуться рукой и ногой в противоположные стороны; голову не опускать. Смотреть на руку, вернуться в и.п.; тоже – правой ногой и левой рукой. Повторить 2-4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5.        И.п.: - махом рук сесть по – турецки, руки за голову – вверх – за голову, вернуться в и.п. Повторить 2-4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6.        «Трубач». И. п.: - сидя на полу; кисти сложены «трубочкой» и приставлены к губам. Медленно выдыхая, громко произносить: «П-ф-ф-ф». Повторить 4-5 раз.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Ходьба по коррекционным дорожкам дети друг за другом идут по тропе «Здоровья»- 1мин.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Умывание прохладной водой 1-2 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32"/>
          <w:szCs w:val="32"/>
        </w:rPr>
        <w:t>Гимнастика после сна № 15.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1.        Поочередное поднимание ног – и.п.: лежа на животе, руки согнуты впереди, голова лбом лежит на тыльной поверхности кистей рук; поднимать ноги поочередно, не отрывая туловища от пола. Повторить 4 раза каждой ногой.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2.        «Лежа на боку» - лежа на боку, левая нога полусогнута, правая – выпрямлена, левая рука под головой, правая – в упоре перед грудью; поднять правую ногу вверх, задержаться в этом положении на счет 2-4-6- 8, вернуться в и.п.; то же на другом боку. Повторить 2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3.        «Подъемный кран» - и.п.: полулежа на спине, опираясь на предплечья сзади; поднять прямую ногу вверх, удержать её на счет 2-4-6-8, опустить; то же – другой ногой. Повторить 2-4 раза каждой ногой.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4.        «Потянись» - и.п.: - сидя на коленях, руки на поясе, плечи расправлены, спина прямая; вытягивая руки вверх ( в «замок»), встать на колени, потянуться всем туловищем вверх, вернуться в и.п., расслабиться. Повторить 2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5.        «Силачи» - сидя ноги по – турецки, руки к плечам, кисти в кулак; свести локти вперед, крепко сжать кулаки, мышцы напрячь, вернуться в и.п., расслабиться.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Повторить 4-6 раз.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6.        «Каша кипит» - сидя, одна рука лежит на животе, другая—на груди. Втягивая живот — вдох, выпячивая живот— выдох. Выдыхая, громко произносить «ф-ф-ф-ф-ф». Повторить 3—4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Ходьба по коррекционным дорожкам дети друг за другом идут по тропе «Здоровья»- 1мин.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Умывание прохладной водой 1-2 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32"/>
          <w:szCs w:val="32"/>
        </w:rPr>
        <w:t>Гимнастика после сна № 16.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1.        Прогнись» - и.п.: - лежа на животе; поднять голову и плечевой пояс, руки на поясе; задержаться в этом положении 2-4, вернуться в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Руки на поясе, спинкой прогнусь - Сколько надо задержусь.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2.        Поочередное поднимание ног – и.п.: лежа на животе, руки согнуты впереди, голова лбом лежит на тыльной поверхности кистей рук; поднимать ноги поочередно, не отрывая туловища от пола. Повторить 4 раза каждой ногой.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3.        «Гибкая кошечка» - и.п.: стоя на четвереньках; согнуть руки в локтях, прогнуться, подбородком тянуться к полу с продвижением вперед; выпрямляя руки, вернуться в и.п. Повторить 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4.        «Подъемный кран» - и.п.: полулежа на спине, опираясь на предплечья сзади; поднять прямую ногу вверх, удержать её на счет 2-4-6-8, опустить; то же – другой ногой. Повторить 2-4 раза каждой ногой.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5.        И.п.: - махом рук сесть по – турецки, руки за голову – вверх – за голову, вернуться в и.п. Повторить 2-4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6.        «Ёжик» - Поворот головы вправо-влево. Одновременно с каждым поворотом делать короткий, шумный вдох носом (как ёжик). Выдох мягкий, непроизвольный через открытые губы. Повторить 4-6 раз.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Ходьба по коррекционным дорожкам дети друг за другом идут по тропе «Здоровья»- 1мин.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Умывание прохладной водой 1-2 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32"/>
          <w:szCs w:val="32"/>
        </w:rPr>
        <w:t>Гимнастика после сна № 17.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1.        «Кулачки» - и.п.: - лежа на животе; поднять голову и плечевой пояс, вытянуть руки вперед; сжимать и разжимать кулаки на счет 2-4, вернуться в и.п.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Повторить 2-4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2.        «Лежа на боку» - лежа на боку, левая нога полусогнута, правая – выпрямлена, левая рука под головой, правая – в упоре перед грудью; поднять правую ногу вверх, задержаться в этом положении на счет 2-4-6- 8, вернуться в и.п.; то же на другом боку. Повторить 2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3.        «Силачи» - сидя ноги по – турецки, руки к плечам, кисти в кулак; свести локти вперед, крепко сжать кулаки, мышцы напрячь, вернуться в и.п., расслабиться.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Повторить 4-6 раз.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4.        «Потянись» - и.п.: - сидя на коленях, руки на поясе, плечи расправлены, спина прямая; вытягивая руки вверх ( в «замок»), встать на колени, потянуться всем туловищем вверх, вернуться в и.п., расслабиться. Повторить 2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5.        «Тянемся – потянемся» - и.п.: - стоя на четвереньках; поднять прямую левую ногу назад, прямую правую руку – вперед, потянуться рукой и ногой в противоположные стороны; голову не опускать. Смотреть на руку, вернуться в и.п.; тоже – правой ногой и левой рукой. Повторить 2-4 раза.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6.        «Часики» - стоя, ноги слегка расставить, руки опустить; размахивая прямыми руками вперед и назад, произносить «тик-так». Повторить 10—12 раз.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Ходьба по коррекционным дорожкам дети друг за другом идут по тропе «Здоровья»- 1мин.</w:t>
      </w:r>
    </w:p>
    <w:p w:rsidR="00A26685" w:rsidRDefault="00A26685" w:rsidP="00CD562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Умывание прохладной водой 1-2 мин.</w:t>
      </w:r>
    </w:p>
    <w:p w:rsidR="00A26685" w:rsidRDefault="00A26685">
      <w:bookmarkStart w:id="0" w:name="_GoBack"/>
      <w:bookmarkEnd w:id="0"/>
    </w:p>
    <w:sectPr w:rsidR="00A26685" w:rsidSect="00CD5620">
      <w:pgSz w:w="11906" w:h="16838"/>
      <w:pgMar w:top="1134" w:right="850" w:bottom="1134" w:left="1701" w:header="708" w:footer="708" w:gutter="0"/>
      <w:pgBorders w:offsetFrom="page">
        <w:top w:val="peopleHats" w:sz="10" w:space="24" w:color="auto"/>
        <w:left w:val="peopleHats" w:sz="10" w:space="24" w:color="auto"/>
        <w:bottom w:val="peopleHats" w:sz="10" w:space="24" w:color="auto"/>
        <w:right w:val="peopleHat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7AAF"/>
    <w:rsid w:val="00005455"/>
    <w:rsid w:val="00017D8D"/>
    <w:rsid w:val="00055D18"/>
    <w:rsid w:val="00084E3C"/>
    <w:rsid w:val="00102C6C"/>
    <w:rsid w:val="0010743C"/>
    <w:rsid w:val="00187FAF"/>
    <w:rsid w:val="001A6B3D"/>
    <w:rsid w:val="001D4E57"/>
    <w:rsid w:val="001F7106"/>
    <w:rsid w:val="00227AAF"/>
    <w:rsid w:val="002D22FE"/>
    <w:rsid w:val="0035345D"/>
    <w:rsid w:val="003E402C"/>
    <w:rsid w:val="003F6497"/>
    <w:rsid w:val="004062B4"/>
    <w:rsid w:val="00432F7E"/>
    <w:rsid w:val="004702C6"/>
    <w:rsid w:val="0051063A"/>
    <w:rsid w:val="005B291A"/>
    <w:rsid w:val="006B330D"/>
    <w:rsid w:val="006C5172"/>
    <w:rsid w:val="00763183"/>
    <w:rsid w:val="00832FC1"/>
    <w:rsid w:val="00874CD1"/>
    <w:rsid w:val="008B59D1"/>
    <w:rsid w:val="00931155"/>
    <w:rsid w:val="00996CE1"/>
    <w:rsid w:val="009F2C2C"/>
    <w:rsid w:val="00A05BC7"/>
    <w:rsid w:val="00A26685"/>
    <w:rsid w:val="00A56504"/>
    <w:rsid w:val="00AD063C"/>
    <w:rsid w:val="00AF25E3"/>
    <w:rsid w:val="00B00F87"/>
    <w:rsid w:val="00B15BBC"/>
    <w:rsid w:val="00C543BA"/>
    <w:rsid w:val="00C81448"/>
    <w:rsid w:val="00C82868"/>
    <w:rsid w:val="00CA3B17"/>
    <w:rsid w:val="00CD5620"/>
    <w:rsid w:val="00D16045"/>
    <w:rsid w:val="00D60002"/>
    <w:rsid w:val="00DF29FF"/>
    <w:rsid w:val="00E93EC4"/>
    <w:rsid w:val="00F256C4"/>
    <w:rsid w:val="00F96037"/>
    <w:rsid w:val="00FC0E6B"/>
    <w:rsid w:val="00FD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BC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">
    <w:name w:val="c4"/>
    <w:basedOn w:val="Normal"/>
    <w:uiPriority w:val="99"/>
    <w:rsid w:val="00CD56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DefaultParagraphFont"/>
    <w:uiPriority w:val="99"/>
    <w:rsid w:val="00CD5620"/>
    <w:rPr>
      <w:rFonts w:cs="Times New Roman"/>
    </w:rPr>
  </w:style>
  <w:style w:type="character" w:customStyle="1" w:styleId="c6">
    <w:name w:val="c6"/>
    <w:basedOn w:val="DefaultParagraphFont"/>
    <w:uiPriority w:val="99"/>
    <w:rsid w:val="00CD5620"/>
    <w:rPr>
      <w:rFonts w:cs="Times New Roman"/>
    </w:rPr>
  </w:style>
  <w:style w:type="paragraph" w:customStyle="1" w:styleId="c0">
    <w:name w:val="c0"/>
    <w:basedOn w:val="Normal"/>
    <w:uiPriority w:val="99"/>
    <w:rsid w:val="00CD56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Normal"/>
    <w:uiPriority w:val="99"/>
    <w:rsid w:val="00CD56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DefaultParagraphFont"/>
    <w:uiPriority w:val="99"/>
    <w:rsid w:val="00CD5620"/>
    <w:rPr>
      <w:rFonts w:cs="Times New Roman"/>
    </w:rPr>
  </w:style>
  <w:style w:type="character" w:customStyle="1" w:styleId="c11">
    <w:name w:val="c11"/>
    <w:basedOn w:val="DefaultParagraphFont"/>
    <w:uiPriority w:val="99"/>
    <w:rsid w:val="00CD5620"/>
    <w:rPr>
      <w:rFonts w:cs="Times New Roman"/>
    </w:rPr>
  </w:style>
  <w:style w:type="character" w:customStyle="1" w:styleId="c1">
    <w:name w:val="c1"/>
    <w:basedOn w:val="DefaultParagraphFont"/>
    <w:uiPriority w:val="99"/>
    <w:rsid w:val="00CD5620"/>
    <w:rPr>
      <w:rFonts w:cs="Times New Roman"/>
    </w:rPr>
  </w:style>
  <w:style w:type="paragraph" w:customStyle="1" w:styleId="c10">
    <w:name w:val="c10"/>
    <w:basedOn w:val="Normal"/>
    <w:uiPriority w:val="99"/>
    <w:rsid w:val="00CD56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Normal"/>
    <w:uiPriority w:val="99"/>
    <w:rsid w:val="00CD56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975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12</Pages>
  <Words>2970</Words>
  <Characters>16929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001</cp:lastModifiedBy>
  <cp:revision>5</cp:revision>
  <dcterms:created xsi:type="dcterms:W3CDTF">2021-04-22T16:59:00Z</dcterms:created>
  <dcterms:modified xsi:type="dcterms:W3CDTF">2021-04-23T04:55:00Z</dcterms:modified>
</cp:coreProperties>
</file>